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DD5" w:rsidRDefault="00013DD5" w:rsidP="00013DD5">
      <w:pPr>
        <w:ind w:firstLineChars="50" w:firstLine="31680"/>
      </w:pPr>
      <w:r>
        <w:rPr>
          <w:noProof/>
        </w:rPr>
        <w:pict>
          <v:rect id="_x0000_s1026" style="position:absolute;left:0;text-align:left;margin-left:91.75pt;margin-top:339.75pt;width:84.75pt;height:78.75pt;z-index:251660800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信息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left:0;text-align:left;margin-left:158.5pt;margin-top:339.75pt;width:84.75pt;height:78.75pt;z-index:251666944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儋州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left:0;text-align:left;margin-left:3.25pt;margin-top:249pt;width:84.75pt;height:78.75pt;z-index:251658752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艺术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9" style="position:absolute;left:0;text-align:left;margin-left:26.5pt;margin-top:314.25pt;width:84.75pt;height:78.75pt;z-index:251657728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法学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0" style="position:absolute;left:0;text-align:left;margin-left:26.5pt;margin-top:36.75pt;width:84.75pt;height:78.75pt;z-index:251650560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农学院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left:0;text-align:left;margin-left:91.75pt;margin-top:25.5pt;width:84.75pt;height:78.75pt;z-index:251652608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土建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left:0;text-align:left;margin-left:150pt;margin-top:30.75pt;width:84.75pt;height:78.75pt;z-index:251662848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政管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left:0;text-align:left;margin-left:211.75pt;margin-top:30.75pt;width:84.75pt;height:78.75pt;z-index:251655680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人文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left:0;text-align:left;margin-left:273.25pt;margin-top:30.75pt;width:84.75pt;height:78.75pt;z-index:251653632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食品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5" style="position:absolute;left:0;text-align:left;margin-left:328.5pt;margin-top:30.75pt;width:84.75pt;height:78.75pt;z-index:251648512" filled="f" stroked="f">
            <v:textbox>
              <w:txbxContent>
                <w:p w:rsidR="00013DD5" w:rsidRPr="00B237E0" w:rsidRDefault="00013DD5" w:rsidP="00B237E0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外国语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398.5pt;margin-top:30.75pt;width:84.75pt;height:78.75pt;z-index:251659776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环植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7" style="position:absolute;left:0;text-align:left;margin-left:455.5pt;margin-top:30.75pt;width:84.75pt;height:78.75pt;z-index:251654656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海洋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8" style="position:absolute;left:0;text-align:left;margin-left:522.75pt;margin-top:30.75pt;width:84.75pt;height:78.75pt;z-index:251665920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旅游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left:0;text-align:left;margin-left:583.75pt;margin-top:30.75pt;width:84.75pt;height:78.75pt;z-index:251661824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园艺园林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0" style="position:absolute;left:0;text-align:left;margin-left:619.5pt;margin-top:86.25pt;width:84.75pt;height:78.75pt;z-index:251664896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研究生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1" style="position:absolute;left:0;text-align:left;margin-left:583.75pt;margin-top:314.25pt;width:84.75pt;height:78.75pt;z-index:251651584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机电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2" style="position:absolute;left:0;text-align:left;margin-left:529.75pt;margin-top:339.75pt;width:84.75pt;height:78.75pt;z-index:251649536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经管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3" style="position:absolute;left:0;text-align:left;margin-left:224.5pt;margin-top:339.75pt;width:84.75pt;height:78.75pt;z-index:251663872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材化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4" style="position:absolute;left:0;text-align:left;margin-left:623.25pt;margin-top:249pt;width:84.75pt;height:78.75pt;z-index:251656704" filled="f" stroked="f">
            <v:textbox>
              <w:txbxContent>
                <w:p w:rsidR="00013DD5" w:rsidRPr="00B237E0" w:rsidRDefault="00013DD5" w:rsidP="002C31F6">
                  <w:pPr>
                    <w:jc w:val="center"/>
                    <w:rPr>
                      <w:rFonts w:ascii="仿宋_GB2312" w:eastAsia="仿宋_GB2312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int="eastAsia"/>
                      <w:sz w:val="32"/>
                      <w:szCs w:val="32"/>
                    </w:rPr>
                    <w:t>马院</w:t>
                  </w:r>
                </w:p>
              </w:txbxContent>
            </v:textbox>
          </v:rect>
        </w:pict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6.75pt;height:402pt">
            <v:imagedata r:id="rId6" o:title=""/>
          </v:shape>
        </w:pict>
      </w:r>
    </w:p>
    <w:sectPr w:rsidR="00013DD5" w:rsidSect="007103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DD5" w:rsidRDefault="00013DD5" w:rsidP="00710311">
      <w:r>
        <w:separator/>
      </w:r>
    </w:p>
  </w:endnote>
  <w:endnote w:type="continuationSeparator" w:id="0">
    <w:p w:rsidR="00013DD5" w:rsidRDefault="00013DD5" w:rsidP="00710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D5" w:rsidRDefault="00013DD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D5" w:rsidRDefault="00013DD5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D5" w:rsidRDefault="00013DD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DD5" w:rsidRDefault="00013DD5" w:rsidP="00710311">
      <w:r>
        <w:separator/>
      </w:r>
    </w:p>
  </w:footnote>
  <w:footnote w:type="continuationSeparator" w:id="0">
    <w:p w:rsidR="00013DD5" w:rsidRDefault="00013DD5" w:rsidP="007103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D5" w:rsidRDefault="00013DD5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D5" w:rsidRDefault="00013DD5" w:rsidP="00BF534F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DD5" w:rsidRDefault="00013DD5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0311"/>
    <w:rsid w:val="00013DD5"/>
    <w:rsid w:val="000C0ACF"/>
    <w:rsid w:val="000C3DE3"/>
    <w:rsid w:val="000E10A8"/>
    <w:rsid w:val="00150967"/>
    <w:rsid w:val="001E1F7A"/>
    <w:rsid w:val="00235190"/>
    <w:rsid w:val="002C31F6"/>
    <w:rsid w:val="002D0244"/>
    <w:rsid w:val="0037545F"/>
    <w:rsid w:val="003B27FA"/>
    <w:rsid w:val="003F6287"/>
    <w:rsid w:val="004D220E"/>
    <w:rsid w:val="006533D4"/>
    <w:rsid w:val="006F7610"/>
    <w:rsid w:val="00710311"/>
    <w:rsid w:val="00717804"/>
    <w:rsid w:val="00916FC7"/>
    <w:rsid w:val="00923D99"/>
    <w:rsid w:val="009A1B29"/>
    <w:rsid w:val="00AE1B4E"/>
    <w:rsid w:val="00B237E0"/>
    <w:rsid w:val="00B7787C"/>
    <w:rsid w:val="00B81C99"/>
    <w:rsid w:val="00BE3E89"/>
    <w:rsid w:val="00BF534F"/>
    <w:rsid w:val="00E62DEE"/>
    <w:rsid w:val="00F112A9"/>
    <w:rsid w:val="00FB1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0ACF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7103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710311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7103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710311"/>
    <w:rPr>
      <w:rFonts w:cs="Times New Roman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rsid w:val="006533D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33D4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</Words>
  <Characters>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qq</dc:creator>
  <cp:keywords/>
  <dc:description/>
  <cp:lastModifiedBy>51GHO</cp:lastModifiedBy>
  <cp:revision>2</cp:revision>
  <dcterms:created xsi:type="dcterms:W3CDTF">2014-11-04T13:39:00Z</dcterms:created>
  <dcterms:modified xsi:type="dcterms:W3CDTF">2014-11-04T13:39:00Z</dcterms:modified>
</cp:coreProperties>
</file>